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237" w:rsidRPr="00056B63" w:rsidRDefault="00E432DA" w:rsidP="00E432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56B63">
        <w:rPr>
          <w:rFonts w:ascii="Times New Roman" w:hAnsi="Times New Roman" w:cs="Times New Roman"/>
          <w:b/>
          <w:sz w:val="28"/>
        </w:rPr>
        <w:t>Schriftliche Einwilligung</w:t>
      </w:r>
      <w:r w:rsidR="008C1000" w:rsidRPr="00056B63">
        <w:rPr>
          <w:rFonts w:ascii="Times New Roman" w:hAnsi="Times New Roman" w:cs="Times New Roman"/>
          <w:b/>
          <w:sz w:val="28"/>
        </w:rPr>
        <w:t>serklärung</w:t>
      </w:r>
      <w:r w:rsidRPr="00056B63">
        <w:rPr>
          <w:rFonts w:ascii="Times New Roman" w:hAnsi="Times New Roman" w:cs="Times New Roman"/>
          <w:b/>
          <w:sz w:val="28"/>
        </w:rPr>
        <w:t xml:space="preserve"> zur Benutzung Ihrer Daten zum Zwecke der </w:t>
      </w:r>
      <w:r w:rsidR="0077055B" w:rsidRPr="00056B63">
        <w:rPr>
          <w:rFonts w:ascii="Times New Roman" w:hAnsi="Times New Roman" w:cs="Times New Roman"/>
          <w:b/>
          <w:sz w:val="28"/>
        </w:rPr>
        <w:t>Führung einer Bauwerberliste</w:t>
      </w:r>
    </w:p>
    <w:p w:rsidR="00980F46" w:rsidRDefault="00980F46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56B63" w:rsidRPr="00056B63" w:rsidRDefault="00056B63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0F46" w:rsidRPr="00056B63" w:rsidRDefault="00980F46" w:rsidP="00980F4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Die in der Bauwerberliste angegebenen personenbez</w:t>
      </w:r>
      <w:r w:rsidR="002B40BF" w:rsidRPr="00056B63">
        <w:rPr>
          <w:rFonts w:ascii="Times New Roman" w:hAnsi="Times New Roman" w:cs="Times New Roman"/>
          <w:sz w:val="24"/>
        </w:rPr>
        <w:t xml:space="preserve">ogenen Daten </w:t>
      </w:r>
      <w:r w:rsidRPr="00056B63">
        <w:rPr>
          <w:rFonts w:ascii="Times New Roman" w:hAnsi="Times New Roman" w:cs="Times New Roman"/>
          <w:sz w:val="24"/>
        </w:rPr>
        <w:t xml:space="preserve">- insbesondere Name, Anschrift, Telefonnummer, Handynummer und </w:t>
      </w:r>
      <w:r w:rsidR="00056B63" w:rsidRPr="00056B63">
        <w:rPr>
          <w:rFonts w:ascii="Times New Roman" w:hAnsi="Times New Roman" w:cs="Times New Roman"/>
          <w:sz w:val="24"/>
        </w:rPr>
        <w:t>E-Mail-Adresse</w:t>
      </w:r>
      <w:r w:rsidRPr="00056B63">
        <w:rPr>
          <w:rFonts w:ascii="Times New Roman" w:hAnsi="Times New Roman" w:cs="Times New Roman"/>
          <w:sz w:val="24"/>
        </w:rPr>
        <w:t xml:space="preserve"> - die allein zum Zwecke der Durchführung des entstehenden Vertragsverhältnisses notwendig und erforderlich sind, werden auf Grundlage gesetzlicher Berechtigungen erhoben.</w:t>
      </w:r>
    </w:p>
    <w:p w:rsidR="00980F46" w:rsidRPr="00056B63" w:rsidRDefault="00980F46" w:rsidP="00980F4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32DA" w:rsidRPr="00056B63" w:rsidRDefault="00980F46" w:rsidP="00980F4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 xml:space="preserve">Sind Sie mit den folgenden Nutzungszwecken einverstanden, </w:t>
      </w:r>
      <w:r w:rsidRPr="00056B63">
        <w:rPr>
          <w:rFonts w:ascii="Times New Roman" w:hAnsi="Times New Roman" w:cs="Times New Roman"/>
          <w:b/>
          <w:sz w:val="24"/>
        </w:rPr>
        <w:t>kreuzen</w:t>
      </w:r>
      <w:r w:rsidRPr="00056B63">
        <w:rPr>
          <w:rFonts w:ascii="Times New Roman" w:hAnsi="Times New Roman" w:cs="Times New Roman"/>
          <w:sz w:val="24"/>
        </w:rPr>
        <w:t xml:space="preserve"> Sie diese bitte entsprechend </w:t>
      </w:r>
      <w:r w:rsidRPr="00056B63">
        <w:rPr>
          <w:rFonts w:ascii="Times New Roman" w:hAnsi="Times New Roman" w:cs="Times New Roman"/>
          <w:b/>
          <w:sz w:val="24"/>
        </w:rPr>
        <w:t>an</w:t>
      </w:r>
      <w:r w:rsidRPr="00056B63">
        <w:rPr>
          <w:rFonts w:ascii="Times New Roman" w:hAnsi="Times New Roman" w:cs="Times New Roman"/>
          <w:sz w:val="24"/>
        </w:rPr>
        <w:t xml:space="preserve"> und </w:t>
      </w:r>
      <w:r w:rsidRPr="00056B63">
        <w:rPr>
          <w:rFonts w:ascii="Times New Roman" w:hAnsi="Times New Roman" w:cs="Times New Roman"/>
          <w:b/>
          <w:sz w:val="24"/>
        </w:rPr>
        <w:t>füllen</w:t>
      </w:r>
      <w:r w:rsidRPr="00056B63">
        <w:rPr>
          <w:rFonts w:ascii="Times New Roman" w:hAnsi="Times New Roman" w:cs="Times New Roman"/>
          <w:sz w:val="24"/>
        </w:rPr>
        <w:t xml:space="preserve"> Sie die</w:t>
      </w:r>
      <w:r w:rsidR="004F60D6" w:rsidRPr="00056B63">
        <w:rPr>
          <w:rFonts w:ascii="Times New Roman" w:hAnsi="Times New Roman" w:cs="Times New Roman"/>
          <w:sz w:val="24"/>
        </w:rPr>
        <w:t xml:space="preserve"> untenstehenden erforderlichen Daten</w:t>
      </w:r>
      <w:r w:rsidRPr="00056B63">
        <w:rPr>
          <w:rFonts w:ascii="Times New Roman" w:hAnsi="Times New Roman" w:cs="Times New Roman"/>
          <w:sz w:val="24"/>
        </w:rPr>
        <w:t xml:space="preserve"> </w:t>
      </w:r>
      <w:r w:rsidRPr="00056B63">
        <w:rPr>
          <w:rFonts w:ascii="Times New Roman" w:hAnsi="Times New Roman" w:cs="Times New Roman"/>
          <w:b/>
          <w:sz w:val="24"/>
        </w:rPr>
        <w:t>aus</w:t>
      </w:r>
      <w:r w:rsidRPr="00056B63">
        <w:rPr>
          <w:rFonts w:ascii="Times New Roman" w:hAnsi="Times New Roman" w:cs="Times New Roman"/>
          <w:sz w:val="24"/>
        </w:rPr>
        <w:t xml:space="preserve">. Wollen Sie keine Einwilligung erteilen, </w:t>
      </w:r>
      <w:r w:rsidR="002B40BF" w:rsidRPr="00056B63">
        <w:rPr>
          <w:rFonts w:ascii="Times New Roman" w:hAnsi="Times New Roman" w:cs="Times New Roman"/>
          <w:sz w:val="24"/>
        </w:rPr>
        <w:t>so ist dieses Blatt für Sie bedeutungslos.</w:t>
      </w:r>
    </w:p>
    <w:p w:rsidR="002B40BF" w:rsidRPr="00056B63" w:rsidRDefault="002B40BF" w:rsidP="00980F4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0F46" w:rsidRPr="00056B63" w:rsidRDefault="00980F46" w:rsidP="00980F46">
      <w:pPr>
        <w:spacing w:after="0" w:line="240" w:lineRule="auto"/>
        <w:ind w:left="705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7C9617" wp14:editId="1F96B105">
                <wp:simplePos x="0" y="0"/>
                <wp:positionH relativeFrom="column">
                  <wp:posOffset>14605</wp:posOffset>
                </wp:positionH>
                <wp:positionV relativeFrom="paragraph">
                  <wp:posOffset>160655</wp:posOffset>
                </wp:positionV>
                <wp:extent cx="118745" cy="134620"/>
                <wp:effectExtent l="0" t="0" r="14605" b="17780"/>
                <wp:wrapNone/>
                <wp:docPr id="1" name="Flussdiagramm: Proz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3462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Flussdiagramm: Prozess 1" o:spid="_x0000_s1026" type="#_x0000_t109" style="position:absolute;margin-left:1.15pt;margin-top:12.65pt;width:9.35pt;height:1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" fillcolor="white [3212]" strokecolor="black [3213]" strokeweight=".5pt"/>
            </w:pict>
          </mc:Fallback>
        </mc:AlternateContent>
      </w:r>
      <w:r w:rsidRPr="00056B63">
        <w:rPr>
          <w:rFonts w:ascii="Times New Roman" w:hAnsi="Times New Roman" w:cs="Times New Roman"/>
          <w:sz w:val="24"/>
        </w:rPr>
        <w:t>Ich willige ein, dass die Stadt Laufen meine personenbezogenen Daten (Name, Anschrift, Telefonnummer</w:t>
      </w:r>
      <w:r w:rsidR="004F60D6" w:rsidRPr="00056B63">
        <w:rPr>
          <w:rFonts w:ascii="Times New Roman" w:hAnsi="Times New Roman" w:cs="Times New Roman"/>
          <w:sz w:val="24"/>
        </w:rPr>
        <w:t>, Handynummer</w:t>
      </w:r>
      <w:r w:rsidRPr="00056B63">
        <w:rPr>
          <w:rFonts w:ascii="Times New Roman" w:hAnsi="Times New Roman" w:cs="Times New Roman"/>
          <w:sz w:val="24"/>
        </w:rPr>
        <w:t xml:space="preserve">, E-Mail Adresse) zum Zwecke der Führung einer Bauwerberliste benutzen kann. 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64A54" w:rsidRPr="00056B63" w:rsidRDefault="00980F46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056B63">
        <w:rPr>
          <w:rFonts w:ascii="Times New Roman" w:hAnsi="Times New Roman" w:cs="Times New Roman"/>
          <w:b/>
          <w:sz w:val="24"/>
          <w:u w:val="single"/>
        </w:rPr>
        <w:t>erforderliche Daten:</w:t>
      </w:r>
    </w:p>
    <w:p w:rsidR="00164A54" w:rsidRPr="00056B63" w:rsidRDefault="00164A54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64A54" w:rsidRPr="00056B63" w:rsidRDefault="00056B63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>_______________________________________________________</w:t>
      </w:r>
    </w:p>
    <w:p w:rsidR="000472BF" w:rsidRPr="00056B63" w:rsidRDefault="00056B63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Vorname: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0472BF" w:rsidRPr="00056B63">
        <w:rPr>
          <w:rFonts w:ascii="Times New Roman" w:hAnsi="Times New Roman" w:cs="Times New Roman"/>
          <w:sz w:val="24"/>
        </w:rPr>
        <w:t>_______________________________________________________</w:t>
      </w:r>
    </w:p>
    <w:p w:rsidR="00164A54" w:rsidRPr="00056B63" w:rsidRDefault="000472BF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Anschrift:</w:t>
      </w:r>
      <w:r w:rsidR="00056B63">
        <w:rPr>
          <w:rFonts w:ascii="Times New Roman" w:hAnsi="Times New Roman" w:cs="Times New Roman"/>
          <w:sz w:val="24"/>
        </w:rPr>
        <w:tab/>
      </w:r>
      <w:r w:rsidR="00056B63"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>_______________________________________________________</w:t>
      </w:r>
    </w:p>
    <w:p w:rsidR="00164A54" w:rsidRPr="00056B63" w:rsidRDefault="000472BF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Telefonnummer:</w:t>
      </w:r>
      <w:r w:rsidR="00056B63"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>_______________________________________________________</w:t>
      </w:r>
    </w:p>
    <w:p w:rsidR="00164A54" w:rsidRPr="00056B63" w:rsidRDefault="0077055B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Handynummer</w:t>
      </w:r>
      <w:r w:rsidR="000472BF" w:rsidRPr="00056B63">
        <w:rPr>
          <w:rFonts w:ascii="Times New Roman" w:hAnsi="Times New Roman" w:cs="Times New Roman"/>
          <w:sz w:val="24"/>
        </w:rPr>
        <w:t>:</w:t>
      </w:r>
      <w:r w:rsidR="000472BF" w:rsidRPr="00056B63"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>_______________________________________________________</w:t>
      </w:r>
    </w:p>
    <w:p w:rsidR="00164A54" w:rsidRPr="00056B63" w:rsidRDefault="0077055B" w:rsidP="004F6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E-Mail</w:t>
      </w:r>
      <w:r w:rsidR="000472BF" w:rsidRPr="00056B63">
        <w:rPr>
          <w:rFonts w:ascii="Times New Roman" w:hAnsi="Times New Roman" w:cs="Times New Roman"/>
          <w:sz w:val="24"/>
        </w:rPr>
        <w:t>:</w:t>
      </w:r>
      <w:r w:rsidR="000472BF" w:rsidRPr="00056B63"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ab/>
        <w:t>_______________________________________________________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56B63" w:rsidRDefault="00056B63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>_________________</w:t>
      </w:r>
      <w:r w:rsidR="00056B63">
        <w:rPr>
          <w:rFonts w:ascii="Times New Roman" w:hAnsi="Times New Roman" w:cs="Times New Roman"/>
          <w:sz w:val="24"/>
        </w:rPr>
        <w:t>______</w:t>
      </w:r>
      <w:r w:rsidRPr="00056B63">
        <w:rPr>
          <w:rFonts w:ascii="Times New Roman" w:hAnsi="Times New Roman" w:cs="Times New Roman"/>
          <w:sz w:val="24"/>
        </w:rPr>
        <w:t>__</w:t>
      </w:r>
      <w:r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</w:r>
      <w:r w:rsid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>___________________</w:t>
      </w:r>
      <w:r w:rsidR="00056B63">
        <w:rPr>
          <w:rFonts w:ascii="Times New Roman" w:hAnsi="Times New Roman" w:cs="Times New Roman"/>
          <w:sz w:val="24"/>
        </w:rPr>
        <w:t>_________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 xml:space="preserve">        </w:t>
      </w:r>
      <w:r w:rsidR="00056B63">
        <w:rPr>
          <w:rFonts w:ascii="Times New Roman" w:hAnsi="Times New Roman" w:cs="Times New Roman"/>
          <w:sz w:val="24"/>
        </w:rPr>
        <w:t xml:space="preserve">      </w:t>
      </w:r>
      <w:r w:rsidRPr="00056B63">
        <w:rPr>
          <w:rFonts w:ascii="Times New Roman" w:hAnsi="Times New Roman" w:cs="Times New Roman"/>
          <w:sz w:val="24"/>
        </w:rPr>
        <w:t>Ort, Datum</w:t>
      </w:r>
      <w:r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</w:r>
      <w:r w:rsidR="00164A54" w:rsidRPr="00056B63">
        <w:rPr>
          <w:rFonts w:ascii="Times New Roman" w:hAnsi="Times New Roman" w:cs="Times New Roman"/>
          <w:sz w:val="24"/>
        </w:rPr>
        <w:tab/>
      </w:r>
      <w:r w:rsidRPr="00056B63">
        <w:rPr>
          <w:rFonts w:ascii="Times New Roman" w:hAnsi="Times New Roman" w:cs="Times New Roman"/>
          <w:sz w:val="24"/>
        </w:rPr>
        <w:tab/>
        <w:t xml:space="preserve">        </w:t>
      </w:r>
      <w:r w:rsidR="00056B63">
        <w:rPr>
          <w:rFonts w:ascii="Times New Roman" w:hAnsi="Times New Roman" w:cs="Times New Roman"/>
          <w:sz w:val="24"/>
        </w:rPr>
        <w:tab/>
        <w:t xml:space="preserve">       </w:t>
      </w:r>
      <w:r w:rsidRPr="00056B63">
        <w:rPr>
          <w:rFonts w:ascii="Times New Roman" w:hAnsi="Times New Roman" w:cs="Times New Roman"/>
          <w:sz w:val="24"/>
        </w:rPr>
        <w:t>Unterschrift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B40BF" w:rsidRPr="00056B63" w:rsidRDefault="002B40BF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64A54" w:rsidRPr="00056B63" w:rsidRDefault="00164A54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32DA" w:rsidRPr="00056B63" w:rsidRDefault="00E432DA" w:rsidP="00E432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b/>
          <w:sz w:val="24"/>
        </w:rPr>
        <w:t>Ihre Rechte: Auskunft, Berichtigung, Löschung und Sperrung, Widerspruchsrecht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 xml:space="preserve">Sie sind gemäß § 15 DSGVO jederzeit berechtigt, gegenüber der Stadt Laufen um umfangreiche </w:t>
      </w:r>
      <w:r w:rsidRPr="00056B63">
        <w:rPr>
          <w:rFonts w:ascii="Times New Roman" w:hAnsi="Times New Roman" w:cs="Times New Roman"/>
          <w:b/>
          <w:sz w:val="24"/>
        </w:rPr>
        <w:t>Auskunftserteilung</w:t>
      </w:r>
      <w:r w:rsidRPr="00056B63">
        <w:rPr>
          <w:rFonts w:ascii="Times New Roman" w:hAnsi="Times New Roman" w:cs="Times New Roman"/>
          <w:sz w:val="24"/>
        </w:rPr>
        <w:t xml:space="preserve"> zu den zu Ihrer Person gespeicherten Daten zu ersuchen.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 xml:space="preserve">Gemäß § 17 DSGVO können Sie jederzeit gegenüber der Stadt Laufen die </w:t>
      </w:r>
      <w:r w:rsidRPr="00056B63">
        <w:rPr>
          <w:rFonts w:ascii="Times New Roman" w:hAnsi="Times New Roman" w:cs="Times New Roman"/>
          <w:b/>
          <w:sz w:val="24"/>
        </w:rPr>
        <w:t>Berichtigung, Löschung und Sperrung</w:t>
      </w:r>
      <w:r w:rsidRPr="00056B63">
        <w:rPr>
          <w:rFonts w:ascii="Times New Roman" w:hAnsi="Times New Roman" w:cs="Times New Roman"/>
          <w:sz w:val="24"/>
        </w:rPr>
        <w:t xml:space="preserve"> einzelner personenbezogener Daten verlangen.</w:t>
      </w:r>
    </w:p>
    <w:p w:rsidR="00E432DA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7055B" w:rsidRPr="00056B63" w:rsidRDefault="00E432DA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6B63">
        <w:rPr>
          <w:rFonts w:ascii="Times New Roman" w:hAnsi="Times New Roman" w:cs="Times New Roman"/>
          <w:sz w:val="24"/>
        </w:rPr>
        <w:t xml:space="preserve">Sie können darüber hinaus jederzeit ohne Angabe von Gründen von Ihrem </w:t>
      </w:r>
      <w:r w:rsidRPr="00056B63">
        <w:rPr>
          <w:rFonts w:ascii="Times New Roman" w:hAnsi="Times New Roman" w:cs="Times New Roman"/>
          <w:b/>
          <w:sz w:val="24"/>
        </w:rPr>
        <w:t>Widerspruchsrecht</w:t>
      </w:r>
      <w:r w:rsidRPr="00056B63">
        <w:rPr>
          <w:rFonts w:ascii="Times New Roman" w:hAnsi="Times New Roman" w:cs="Times New Roman"/>
          <w:sz w:val="24"/>
        </w:rPr>
        <w:t xml:space="preserve"> Gebrauch machen und die erteilte Einwilligungserklärung mit Wirkung für die Zukunft abändern oder gänzlich widerrufen. Sie können den Widerruf entweder postalisch, per E-Mail oder per Fax an die Stadt Laufen übermitteln.</w:t>
      </w:r>
    </w:p>
    <w:p w:rsidR="0077055B" w:rsidRPr="00056B63" w:rsidRDefault="0077055B" w:rsidP="00E432D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77055B" w:rsidRPr="00056B63" w:rsidSect="00056B63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F52D84"/>
    <w:multiLevelType w:val="hybridMultilevel"/>
    <w:tmpl w:val="57D629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2DA"/>
    <w:rsid w:val="000472BF"/>
    <w:rsid w:val="00056B63"/>
    <w:rsid w:val="00164A54"/>
    <w:rsid w:val="00195171"/>
    <w:rsid w:val="002B40BF"/>
    <w:rsid w:val="00434237"/>
    <w:rsid w:val="004F60D6"/>
    <w:rsid w:val="0077055B"/>
    <w:rsid w:val="008C1000"/>
    <w:rsid w:val="008C1CC7"/>
    <w:rsid w:val="00980F46"/>
    <w:rsid w:val="00E25B41"/>
    <w:rsid w:val="00E432DA"/>
    <w:rsid w:val="00FD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CAB87"/>
  <w15:docId w15:val="{63C65CB5-973D-43CE-BCD2-B06EC67A4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64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1DE41ED1.dotm</Template>
  <TotalTime>0</TotalTime>
  <Pages>1</Pages>
  <Words>288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Kalb</dc:creator>
  <cp:lastModifiedBy>Sabrina Schauer</cp:lastModifiedBy>
  <cp:revision>10</cp:revision>
  <cp:lastPrinted>2019-01-16T13:50:00Z</cp:lastPrinted>
  <dcterms:created xsi:type="dcterms:W3CDTF">2019-01-16T08:53:00Z</dcterms:created>
  <dcterms:modified xsi:type="dcterms:W3CDTF">2019-03-15T07:37:00Z</dcterms:modified>
</cp:coreProperties>
</file>